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E8" w:rsidRDefault="00DB25E8" w:rsidP="006F0BF0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p w:rsidR="00DB25E8" w:rsidRPr="000B3802" w:rsidRDefault="00DB25E8" w:rsidP="006F0BF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2170"/>
      </w:tblGrid>
      <w:tr w:rsidR="007F2CC3" w:rsidTr="007F2CC3">
        <w:tc>
          <w:tcPr>
            <w:tcW w:w="9678" w:type="dxa"/>
            <w:gridSpan w:val="2"/>
            <w:shd w:val="clear" w:color="auto" w:fill="D9D9D9" w:themeFill="background1" w:themeFillShade="D9"/>
          </w:tcPr>
          <w:p w:rsidR="007F2CC3" w:rsidRPr="001C392B" w:rsidRDefault="007F2CC3" w:rsidP="00777A3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FORMULÁRIO DE MATRÍCULA </w:t>
            </w:r>
            <w:r w:rsidR="00777A34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EM DISCIPLINAS</w:t>
            </w:r>
          </w:p>
        </w:tc>
      </w:tr>
      <w:tr w:rsidR="00DB25E8" w:rsidTr="00DB25E8">
        <w:tc>
          <w:tcPr>
            <w:tcW w:w="9678" w:type="dxa"/>
            <w:gridSpan w:val="2"/>
          </w:tcPr>
          <w:p w:rsidR="00DB25E8" w:rsidRPr="001C392B" w:rsidRDefault="00B02E79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0E3C61" w:rsidTr="00DB25E8">
        <w:tc>
          <w:tcPr>
            <w:tcW w:w="9678" w:type="dxa"/>
            <w:gridSpan w:val="2"/>
          </w:tcPr>
          <w:p w:rsidR="000E3C61" w:rsidRPr="001C392B" w:rsidRDefault="00C95B9C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1D22BC" w:rsidTr="00DB25E8">
        <w:tc>
          <w:tcPr>
            <w:tcW w:w="9678" w:type="dxa"/>
            <w:gridSpan w:val="2"/>
          </w:tcPr>
          <w:p w:rsidR="001D22BC" w:rsidRPr="001C392B" w:rsidRDefault="001D22BC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Matrícula (Preenchido pela Coordenação do PPGECA):</w:t>
            </w:r>
          </w:p>
        </w:tc>
      </w:tr>
      <w:tr w:rsidR="00644385" w:rsidTr="00DB25E8">
        <w:tc>
          <w:tcPr>
            <w:tcW w:w="9678" w:type="dxa"/>
            <w:gridSpan w:val="2"/>
          </w:tcPr>
          <w:p w:rsidR="00644385" w:rsidRDefault="00644385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Período: </w:t>
            </w:r>
          </w:p>
        </w:tc>
      </w:tr>
      <w:tr w:rsidR="00DB25E8" w:rsidTr="00DB25E8">
        <w:tc>
          <w:tcPr>
            <w:tcW w:w="9678" w:type="dxa"/>
            <w:gridSpan w:val="2"/>
          </w:tcPr>
          <w:p w:rsidR="00DB25E8" w:rsidRDefault="00B02E79" w:rsidP="00B02E79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923CF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MESTRADO   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</w:r>
            <w:r w:rsidR="00923CF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DOUTORADO</w:t>
            </w:r>
            <w:r w:rsidR="002F53C6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B25E8" w:rsidTr="00DB25E8">
        <w:tc>
          <w:tcPr>
            <w:tcW w:w="9678" w:type="dxa"/>
            <w:gridSpan w:val="2"/>
          </w:tcPr>
          <w:p w:rsidR="00DB25E8" w:rsidRDefault="00B02E79" w:rsidP="00923CFB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7F3EC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923CF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GEOTECNIA</w:t>
            </w:r>
            <w:r w:rsidR="00923CF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</w:t>
            </w:r>
            <w:r w:rsidR="00923CF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RECURSOS HÍDRICOS E SANEAMENTO AMBIENTAL</w:t>
            </w:r>
          </w:p>
        </w:tc>
      </w:tr>
      <w:tr w:rsidR="00DB25E8" w:rsidTr="00DB25E8">
        <w:tc>
          <w:tcPr>
            <w:tcW w:w="9678" w:type="dxa"/>
            <w:gridSpan w:val="2"/>
          </w:tcPr>
          <w:p w:rsidR="00DB25E8" w:rsidRPr="001C392B" w:rsidRDefault="00B02E79" w:rsidP="009059B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 w:rsidR="004005C5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="007B4BE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 w:rsidR="004005C5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B25E8" w:rsidTr="00DB25E8">
        <w:tc>
          <w:tcPr>
            <w:tcW w:w="9678" w:type="dxa"/>
            <w:gridSpan w:val="2"/>
          </w:tcPr>
          <w:p w:rsidR="00DB25E8" w:rsidRDefault="00923CFB" w:rsidP="00923CFB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="00B02E79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GEOTECNIA AMBIENTAL E OBRAS DE TERRA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 w:rsidR="00B02E79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DB25E8" w:rsidTr="00DB25E8">
        <w:tc>
          <w:tcPr>
            <w:tcW w:w="9678" w:type="dxa"/>
            <w:gridSpan w:val="2"/>
          </w:tcPr>
          <w:p w:rsidR="00DB25E8" w:rsidRDefault="00923CFB" w:rsidP="00923CFB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="00B02E79">
              <w:rPr>
                <w:rFonts w:ascii="Calibri" w:eastAsia="Calibri" w:hAnsi="Calibri"/>
                <w:sz w:val="24"/>
                <w:szCs w:val="24"/>
                <w:lang w:eastAsia="en-US"/>
              </w:rPr>
              <w:t>RE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CURSOS HÍDRICOS                                         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B02E79">
              <w:rPr>
                <w:rFonts w:ascii="Calibri" w:eastAsia="Calibri" w:hAnsi="Calibri"/>
                <w:sz w:val="24"/>
                <w:szCs w:val="24"/>
                <w:lang w:eastAsia="en-US"/>
              </w:rPr>
              <w:t>SANEAMENTO AMBIENTAL</w:t>
            </w:r>
          </w:p>
        </w:tc>
      </w:tr>
      <w:tr w:rsidR="00611829" w:rsidTr="00DB25E8">
        <w:tc>
          <w:tcPr>
            <w:tcW w:w="9678" w:type="dxa"/>
            <w:gridSpan w:val="2"/>
          </w:tcPr>
          <w:p w:rsidR="00611829" w:rsidRDefault="00611829" w:rsidP="00B02E79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B25E8" w:rsidTr="001C392B">
        <w:tc>
          <w:tcPr>
            <w:tcW w:w="9678" w:type="dxa"/>
            <w:gridSpan w:val="2"/>
            <w:shd w:val="clear" w:color="auto" w:fill="D9D9D9" w:themeFill="background1" w:themeFillShade="D9"/>
          </w:tcPr>
          <w:p w:rsidR="00DB25E8" w:rsidRPr="007F2CC3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DISCIPLINAS MATRÍCULADAS</w:t>
            </w: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disciplina</w:t>
            </w: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Créditos da Disciplina</w:t>
            </w: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1C392B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644385" w:rsidTr="00644385">
        <w:tc>
          <w:tcPr>
            <w:tcW w:w="7508" w:type="dxa"/>
            <w:shd w:val="clear" w:color="auto" w:fill="FFFFFF" w:themeFill="background1"/>
            <w:vAlign w:val="center"/>
          </w:tcPr>
          <w:p w:rsidR="00644385" w:rsidRDefault="00644385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Total de disciplinas:</w:t>
            </w: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644385" w:rsidRDefault="00644385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Total de créditos no período:</w:t>
            </w:r>
          </w:p>
        </w:tc>
      </w:tr>
      <w:tr w:rsidR="00D452FE" w:rsidTr="000F4010">
        <w:tc>
          <w:tcPr>
            <w:tcW w:w="9678" w:type="dxa"/>
            <w:gridSpan w:val="2"/>
            <w:shd w:val="clear" w:color="auto" w:fill="D9D9D9" w:themeFill="background1" w:themeFillShade="D9"/>
          </w:tcPr>
          <w:p w:rsidR="00D452FE" w:rsidRDefault="000F4010" w:rsidP="00D452F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</w:t>
            </w:r>
            <w:r w:rsidR="00D452FE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MATRÍCULA</w:t>
            </w:r>
            <w:r w:rsidR="000A0C6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EM DISCIPLINAS</w:t>
            </w:r>
          </w:p>
        </w:tc>
      </w:tr>
      <w:tr w:rsidR="00D452FE" w:rsidTr="000B3802">
        <w:trPr>
          <w:trHeight w:val="2064"/>
        </w:trPr>
        <w:tc>
          <w:tcPr>
            <w:tcW w:w="9678" w:type="dxa"/>
            <w:gridSpan w:val="2"/>
            <w:shd w:val="clear" w:color="auto" w:fill="FFFFFF" w:themeFill="background1"/>
          </w:tcPr>
          <w:p w:rsidR="00D452FE" w:rsidRDefault="00D452FE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0F4010" w:rsidRDefault="000F4010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:rsidR="00644385" w:rsidRDefault="00644385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do(a) Orientador(a) do Alu</w:t>
            </w:r>
            <w:r w:rsidR="00D9402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no: _______________________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_____________________</w:t>
            </w:r>
          </w:p>
          <w:p w:rsidR="000F4010" w:rsidRDefault="000F4010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da Secretaria do PPGECA: ________________________________________________</w:t>
            </w:r>
          </w:p>
          <w:p w:rsidR="000F4010" w:rsidRDefault="000F4010" w:rsidP="00644385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do(a) Coordenador(a) do PPGECA: _________________________________________</w:t>
            </w: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0F4010" w:rsidRDefault="000F4010" w:rsidP="000F4010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0F4010" w:rsidRDefault="000F4010" w:rsidP="002E58E3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Campina Grande, ____ de ___________________ de 20____.</w:t>
            </w:r>
          </w:p>
          <w:p w:rsidR="006A412F" w:rsidRDefault="006A412F" w:rsidP="002E58E3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6A412F" w:rsidRDefault="006A412F" w:rsidP="002E58E3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9059B8" w:rsidRPr="009059B8" w:rsidRDefault="009059B8" w:rsidP="000B3802">
      <w:pPr>
        <w:rPr>
          <w:rFonts w:ascii="Calibri" w:eastAsia="Calibri" w:hAnsi="Calibri"/>
          <w:sz w:val="24"/>
          <w:szCs w:val="24"/>
          <w:lang w:eastAsia="en-US"/>
        </w:rPr>
      </w:pPr>
    </w:p>
    <w:sectPr w:rsidR="009059B8" w:rsidRPr="009059B8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470" w:rsidRPr="00DD254C" w:rsidRDefault="006E3470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:rsidR="006E3470" w:rsidRPr="00DD254C" w:rsidRDefault="006E3470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:rsidR="00935A0F" w:rsidRDefault="00935A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470" w:rsidRPr="00DD254C" w:rsidRDefault="006E3470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:rsidR="006E3470" w:rsidRPr="00DD254C" w:rsidRDefault="006E3470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0F" w:rsidRPr="00252197" w:rsidRDefault="00FA682E" w:rsidP="00935A0F">
    <w:pPr>
      <w:pStyle w:val="Cabealho"/>
      <w:rPr>
        <w:rFonts w:ascii="Calibri" w:hAnsi="Calibri" w:cs="Calibri"/>
        <w:color w:val="2E74B5"/>
        <w:sz w:val="36"/>
      </w:rPr>
    </w:pPr>
    <w:r w:rsidRPr="00252197">
      <w:rPr>
        <w:rFonts w:ascii="Calibri" w:hAnsi="Calibri" w:cs="Calibri"/>
        <w:noProof/>
        <w:color w:val="000000"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5C96E9" wp14:editId="1F16688D">
              <wp:simplePos x="0" y="0"/>
              <wp:positionH relativeFrom="column">
                <wp:posOffset>3429000</wp:posOffset>
              </wp:positionH>
              <wp:positionV relativeFrom="paragraph">
                <wp:posOffset>12700</wp:posOffset>
              </wp:positionV>
              <wp:extent cx="2743200" cy="4572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UNIVERSIDADE FEDERAL DE CAMPINA GRANDE</w:t>
                          </w:r>
                        </w:p>
                        <w:p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CENTRO DE TECNOLOGIA E RECURSOS NATURAIS</w:t>
                          </w:r>
                        </w:p>
                        <w:p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UNIDADE ACADÊMICA DE ENGENHARIA CIVIL</w:t>
                          </w:r>
                        </w:p>
                        <w:p w:rsidR="00935A0F" w:rsidRPr="00252197" w:rsidRDefault="00935A0F" w:rsidP="00935A0F">
                          <w:pPr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C96E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70pt;margin-top:1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" filled="f" stroked="f">
              <v:path arrowok="t"/>
              <v:textbox>
                <w:txbxContent>
                  <w:p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UNIVERSIDADE FEDERAL DE CAMPINA GRANDE</w:t>
                    </w:r>
                  </w:p>
                  <w:p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CENTRO DE TECNOLOGIA E RECURSOS NATURAIS</w:t>
                    </w:r>
                  </w:p>
                  <w:p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UNIDADE ACADÊMICA DE ENGENHARIA CIVIL</w:t>
                    </w:r>
                  </w:p>
                  <w:p w:rsidR="00935A0F" w:rsidRPr="00252197" w:rsidRDefault="00935A0F" w:rsidP="00935A0F">
                    <w:pPr>
                      <w:jc w:val="right"/>
                      <w:rPr>
                        <w:color w:val="000000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935A0F" w:rsidRPr="00252197">
      <w:rPr>
        <w:rFonts w:ascii="Calibri" w:hAnsi="Calibri" w:cs="Calibri"/>
        <w:color w:val="000000"/>
        <w:sz w:val="36"/>
      </w:rPr>
      <w:t>PPG</w:t>
    </w:r>
    <w:r w:rsidR="00935A0F" w:rsidRPr="00252197">
      <w:rPr>
        <w:rFonts w:ascii="Calibri" w:hAnsi="Calibri" w:cs="Calibri"/>
        <w:b/>
        <w:color w:val="2E74B5"/>
        <w:sz w:val="40"/>
      </w:rPr>
      <w:t>ECA</w:t>
    </w:r>
  </w:p>
  <w:p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  <w:r w:rsidRPr="00252197">
      <w:rPr>
        <w:rFonts w:ascii="Calibri" w:hAnsi="Calibri" w:cs="Calibri"/>
        <w:color w:val="2E74B5"/>
        <w:sz w:val="16"/>
      </w:rPr>
      <w:t xml:space="preserve">PROGRAMA DE PÓS-GRADUAÇÃO EM </w:t>
    </w:r>
    <w:r w:rsidRPr="00252197">
      <w:rPr>
        <w:rFonts w:ascii="Calibri" w:hAnsi="Calibri" w:cs="Calibri"/>
        <w:b/>
        <w:color w:val="2E74B5"/>
        <w:sz w:val="16"/>
      </w:rPr>
      <w:t>ENGENHARIA CIVIL E AMBIENTAL</w:t>
    </w:r>
  </w:p>
  <w:p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19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7"/>
  </w:num>
  <w:num w:numId="16">
    <w:abstractNumId w:val="14"/>
  </w:num>
  <w:num w:numId="17">
    <w:abstractNumId w:val="20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C6B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802"/>
    <w:rsid w:val="000B394F"/>
    <w:rsid w:val="000B417C"/>
    <w:rsid w:val="000B4622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DB3"/>
    <w:rsid w:val="000D1F5E"/>
    <w:rsid w:val="000D2720"/>
    <w:rsid w:val="000D2CBD"/>
    <w:rsid w:val="000D2F8F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C61"/>
    <w:rsid w:val="000E3F54"/>
    <w:rsid w:val="000E4924"/>
    <w:rsid w:val="000E50A5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010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BA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392B"/>
    <w:rsid w:val="001C420A"/>
    <w:rsid w:val="001C5083"/>
    <w:rsid w:val="001C5339"/>
    <w:rsid w:val="001C56B1"/>
    <w:rsid w:val="001C5C68"/>
    <w:rsid w:val="001C5F00"/>
    <w:rsid w:val="001C6704"/>
    <w:rsid w:val="001C69B5"/>
    <w:rsid w:val="001C7166"/>
    <w:rsid w:val="001D0213"/>
    <w:rsid w:val="001D0BA9"/>
    <w:rsid w:val="001D1248"/>
    <w:rsid w:val="001D22BC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BAF"/>
    <w:rsid w:val="00261C36"/>
    <w:rsid w:val="00261CD6"/>
    <w:rsid w:val="00261DDD"/>
    <w:rsid w:val="00262217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A21"/>
    <w:rsid w:val="002A5A28"/>
    <w:rsid w:val="002A5B69"/>
    <w:rsid w:val="002A5DC9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58E3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3C6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FFF"/>
    <w:rsid w:val="003365B6"/>
    <w:rsid w:val="003365CD"/>
    <w:rsid w:val="003370AC"/>
    <w:rsid w:val="003400E7"/>
    <w:rsid w:val="0034031F"/>
    <w:rsid w:val="00340883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2CE"/>
    <w:rsid w:val="0038578D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746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5C5"/>
    <w:rsid w:val="00400B93"/>
    <w:rsid w:val="00401136"/>
    <w:rsid w:val="0040205D"/>
    <w:rsid w:val="00402572"/>
    <w:rsid w:val="00402581"/>
    <w:rsid w:val="004029B7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1D5E"/>
    <w:rsid w:val="004423C4"/>
    <w:rsid w:val="004424A9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07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47"/>
    <w:rsid w:val="004F3AE1"/>
    <w:rsid w:val="004F42F1"/>
    <w:rsid w:val="004F479C"/>
    <w:rsid w:val="004F47DE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7D6"/>
    <w:rsid w:val="0050023A"/>
    <w:rsid w:val="005002CC"/>
    <w:rsid w:val="005005B9"/>
    <w:rsid w:val="0050060B"/>
    <w:rsid w:val="00500F99"/>
    <w:rsid w:val="00501550"/>
    <w:rsid w:val="005020CE"/>
    <w:rsid w:val="0050217A"/>
    <w:rsid w:val="00502606"/>
    <w:rsid w:val="005029BE"/>
    <w:rsid w:val="00502CE0"/>
    <w:rsid w:val="0050335D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6693"/>
    <w:rsid w:val="00517A1E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2FD0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AA9"/>
    <w:rsid w:val="005D5F42"/>
    <w:rsid w:val="005D64A5"/>
    <w:rsid w:val="005D6561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829"/>
    <w:rsid w:val="00611A1B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1790F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385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9021F"/>
    <w:rsid w:val="006904B3"/>
    <w:rsid w:val="006915EF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C8B"/>
    <w:rsid w:val="00697F95"/>
    <w:rsid w:val="006A0137"/>
    <w:rsid w:val="006A0D7D"/>
    <w:rsid w:val="006A17A0"/>
    <w:rsid w:val="006A1F8D"/>
    <w:rsid w:val="006A2189"/>
    <w:rsid w:val="006A28E6"/>
    <w:rsid w:val="006A302B"/>
    <w:rsid w:val="006A3100"/>
    <w:rsid w:val="006A3C37"/>
    <w:rsid w:val="006A3E80"/>
    <w:rsid w:val="006A412F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3470"/>
    <w:rsid w:val="006E4223"/>
    <w:rsid w:val="006E47D2"/>
    <w:rsid w:val="006E47FF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BF0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A0"/>
    <w:rsid w:val="00720D42"/>
    <w:rsid w:val="007212F7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674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7C"/>
    <w:rsid w:val="00773498"/>
    <w:rsid w:val="00774807"/>
    <w:rsid w:val="007748E1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A34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3815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BE6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CC3"/>
    <w:rsid w:val="007F2FF1"/>
    <w:rsid w:val="007F3060"/>
    <w:rsid w:val="007F3770"/>
    <w:rsid w:val="007F3A11"/>
    <w:rsid w:val="007F3AC4"/>
    <w:rsid w:val="007F3C03"/>
    <w:rsid w:val="007F3CEF"/>
    <w:rsid w:val="007F3EC5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059"/>
    <w:rsid w:val="008436C3"/>
    <w:rsid w:val="008439C5"/>
    <w:rsid w:val="00844A73"/>
    <w:rsid w:val="00844C1F"/>
    <w:rsid w:val="00844D64"/>
    <w:rsid w:val="008450D1"/>
    <w:rsid w:val="0084517E"/>
    <w:rsid w:val="008451EC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1DEB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50B"/>
    <w:rsid w:val="008D5A9F"/>
    <w:rsid w:val="008D7A9C"/>
    <w:rsid w:val="008E0199"/>
    <w:rsid w:val="008E0859"/>
    <w:rsid w:val="008E0988"/>
    <w:rsid w:val="008E119C"/>
    <w:rsid w:val="008E1931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0F9"/>
    <w:rsid w:val="0092220C"/>
    <w:rsid w:val="00922790"/>
    <w:rsid w:val="0092284E"/>
    <w:rsid w:val="00922F6E"/>
    <w:rsid w:val="00923CFB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801EA"/>
    <w:rsid w:val="0098057F"/>
    <w:rsid w:val="0098089C"/>
    <w:rsid w:val="00980DF2"/>
    <w:rsid w:val="00980E73"/>
    <w:rsid w:val="00981611"/>
    <w:rsid w:val="00981A0A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E5"/>
    <w:rsid w:val="00A00DDF"/>
    <w:rsid w:val="00A01AF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BEB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6E2"/>
    <w:rsid w:val="00AD672B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2130"/>
    <w:rsid w:val="00B02E79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5453"/>
    <w:rsid w:val="00B1571F"/>
    <w:rsid w:val="00B15765"/>
    <w:rsid w:val="00B15E9F"/>
    <w:rsid w:val="00B16438"/>
    <w:rsid w:val="00B16835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40204"/>
    <w:rsid w:val="00B40901"/>
    <w:rsid w:val="00B4226B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265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63A"/>
    <w:rsid w:val="00B82680"/>
    <w:rsid w:val="00B82DCC"/>
    <w:rsid w:val="00B82E96"/>
    <w:rsid w:val="00B83238"/>
    <w:rsid w:val="00B838DC"/>
    <w:rsid w:val="00B83CFD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74A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C1A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0EFA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5B9C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EE9"/>
    <w:rsid w:val="00CC60B6"/>
    <w:rsid w:val="00CC62F6"/>
    <w:rsid w:val="00CC67F8"/>
    <w:rsid w:val="00CC7210"/>
    <w:rsid w:val="00CC7281"/>
    <w:rsid w:val="00CC7452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2FE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06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3F60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028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96D"/>
    <w:rsid w:val="00DB2446"/>
    <w:rsid w:val="00DB25E8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55"/>
    <w:rsid w:val="00DE029A"/>
    <w:rsid w:val="00DE099F"/>
    <w:rsid w:val="00DE0E2F"/>
    <w:rsid w:val="00DE0EEB"/>
    <w:rsid w:val="00DE1170"/>
    <w:rsid w:val="00DE11C1"/>
    <w:rsid w:val="00DE195E"/>
    <w:rsid w:val="00DE1A51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3AC5"/>
    <w:rsid w:val="00E347E1"/>
    <w:rsid w:val="00E35298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45F"/>
    <w:rsid w:val="00E46719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70BE"/>
    <w:rsid w:val="00E5712C"/>
    <w:rsid w:val="00E571D7"/>
    <w:rsid w:val="00E60366"/>
    <w:rsid w:val="00E60477"/>
    <w:rsid w:val="00E60859"/>
    <w:rsid w:val="00E60BAE"/>
    <w:rsid w:val="00E60BEF"/>
    <w:rsid w:val="00E60E1D"/>
    <w:rsid w:val="00E61187"/>
    <w:rsid w:val="00E6125B"/>
    <w:rsid w:val="00E61C52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7EA"/>
    <w:rsid w:val="00E748ED"/>
    <w:rsid w:val="00E7508F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5EB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622"/>
    <w:rsid w:val="00F05F63"/>
    <w:rsid w:val="00F0644E"/>
    <w:rsid w:val="00F065EC"/>
    <w:rsid w:val="00F0664F"/>
    <w:rsid w:val="00F06AEF"/>
    <w:rsid w:val="00F07258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F703925-DAFD-4563-B9BB-D362EAE1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E13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FF385-66DA-4012-A824-F3768424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11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Convidado</dc:creator>
  <cp:lastModifiedBy>JesusCristo</cp:lastModifiedBy>
  <cp:revision>11</cp:revision>
  <cp:lastPrinted>2019-02-09T19:37:00Z</cp:lastPrinted>
  <dcterms:created xsi:type="dcterms:W3CDTF">2019-02-09T19:22:00Z</dcterms:created>
  <dcterms:modified xsi:type="dcterms:W3CDTF">2019-02-09T19:37:00Z</dcterms:modified>
</cp:coreProperties>
</file>